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1BE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365279">
      <w:pPr>
        <w:pStyle w:val="NormalWeb"/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D611BE" w:rsidRPr="00CF1B62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</w:p>
    <w:p w:rsidR="00D611BE" w:rsidRPr="00CF1B62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</w:p>
    <w:p w:rsidR="00D611BE" w:rsidRPr="00CF1B62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 w:rsidRPr="00CF1B62">
        <w:rPr>
          <w:rFonts w:ascii="Times New Roman" w:hAnsi="Times New Roman" w:cs="Times New Roman"/>
        </w:rPr>
        <w:t>Transformational Effects of Service-Learning in a University Developed Community-Based Agency</w:t>
      </w:r>
    </w:p>
    <w:p w:rsidR="00D611BE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 w:rsidRPr="00CF1B62">
        <w:rPr>
          <w:rFonts w:ascii="Times New Roman" w:hAnsi="Times New Roman" w:cs="Times New Roman"/>
        </w:rPr>
        <w:t>Michael</w:t>
      </w:r>
      <w:r>
        <w:rPr>
          <w:rFonts w:ascii="Times New Roman" w:hAnsi="Times New Roman" w:cs="Times New Roman"/>
        </w:rPr>
        <w:t xml:space="preserve"> D.</w:t>
      </w:r>
      <w:r w:rsidRPr="00CF1B62">
        <w:rPr>
          <w:rFonts w:ascii="Times New Roman" w:hAnsi="Times New Roman" w:cs="Times New Roman"/>
        </w:rPr>
        <w:t xml:space="preserve"> Nino</w:t>
      </w:r>
      <w:r>
        <w:rPr>
          <w:rFonts w:ascii="Times New Roman" w:hAnsi="Times New Roman" w:cs="Times New Roman"/>
        </w:rPr>
        <w:t xml:space="preserve">, </w:t>
      </w:r>
      <w:r w:rsidRPr="00CF1B62">
        <w:rPr>
          <w:rFonts w:ascii="Times New Roman" w:hAnsi="Times New Roman" w:cs="Times New Roman"/>
        </w:rPr>
        <w:t>Mo</w:t>
      </w:r>
      <w:r>
        <w:rPr>
          <w:rFonts w:ascii="Times New Roman" w:hAnsi="Times New Roman" w:cs="Times New Roman"/>
        </w:rPr>
        <w:t xml:space="preserve"> C.</w:t>
      </w:r>
      <w:r w:rsidRPr="00CF1B62">
        <w:rPr>
          <w:rFonts w:ascii="Times New Roman" w:hAnsi="Times New Roman" w:cs="Times New Roman"/>
        </w:rPr>
        <w:t xml:space="preserve"> Cuevas </w:t>
      </w:r>
      <w:r>
        <w:rPr>
          <w:rFonts w:ascii="Times New Roman" w:hAnsi="Times New Roman" w:cs="Times New Roman"/>
        </w:rPr>
        <w:t>and Melody A. Loya</w:t>
      </w:r>
    </w:p>
    <w:p w:rsidR="00D611BE" w:rsidRPr="00CF1B62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smartTag w:uri="urn:schemas-microsoft-com:office:smarttags" w:element="PlaceName">
        <w:smartTag w:uri="urn:schemas-microsoft-com:office:smarttags" w:element="place">
          <w:r w:rsidRPr="00CF1B62">
            <w:rPr>
              <w:rFonts w:ascii="Times New Roman" w:hAnsi="Times New Roman" w:cs="Times New Roman"/>
            </w:rPr>
            <w:t>West</w:t>
          </w:r>
        </w:smartTag>
        <w:r w:rsidRPr="00CF1B62">
          <w:rPr>
            <w:rFonts w:ascii="Times New Roman" w:hAnsi="Times New Roman" w:cs="Times New Roman"/>
          </w:rPr>
          <w:t xml:space="preserve"> </w:t>
        </w:r>
        <w:smartTag w:uri="urn:schemas-microsoft-com:office:smarttags" w:element="PersonName">
          <w:r w:rsidRPr="00CF1B62">
            <w:rPr>
              <w:rFonts w:ascii="Times New Roman" w:hAnsi="Times New Roman" w:cs="Times New Roman"/>
            </w:rPr>
            <w:t>Texas</w:t>
          </w:r>
        </w:smartTag>
        <w:r w:rsidRPr="00CF1B62">
          <w:rPr>
            <w:rFonts w:ascii="Times New Roman" w:hAnsi="Times New Roman" w:cs="Times New Roman"/>
          </w:rPr>
          <w:t xml:space="preserve"> </w:t>
        </w:r>
        <w:smartTag w:uri="urn:schemas-microsoft-com:office:smarttags" w:element="PersonName">
          <w:r w:rsidRPr="00CF1B62">
            <w:rPr>
              <w:rFonts w:ascii="Times New Roman" w:hAnsi="Times New Roman" w:cs="Times New Roman"/>
            </w:rPr>
            <w:t>A&amp;M</w:t>
          </w:r>
        </w:smartTag>
        <w:r w:rsidRPr="00CF1B62">
          <w:rPr>
            <w:rFonts w:ascii="Times New Roman" w:hAnsi="Times New Roman" w:cs="Times New Roman"/>
          </w:rPr>
          <w:t xml:space="preserve"> </w:t>
        </w:r>
        <w:smartTag w:uri="urn:schemas-microsoft-com:office:smarttags" w:element="PersonName">
          <w:r w:rsidRPr="00CF1B62">
            <w:rPr>
              <w:rFonts w:ascii="Times New Roman" w:hAnsi="Times New Roman" w:cs="Times New Roman"/>
            </w:rPr>
            <w:t>University</w:t>
          </w:r>
        </w:smartTag>
      </w:smartTag>
      <w:r w:rsidRPr="00CF1B62">
        <w:rPr>
          <w:rFonts w:ascii="Times New Roman" w:hAnsi="Times New Roman" w:cs="Times New Roman"/>
        </w:rPr>
        <w:t xml:space="preserve"> </w:t>
      </w:r>
    </w:p>
    <w:p w:rsidR="00D611BE" w:rsidRPr="00CF1B62" w:rsidRDefault="00D611BE" w:rsidP="00CF1B62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</w:p>
    <w:p w:rsidR="00D611BE" w:rsidRPr="00CF1B62" w:rsidRDefault="00D611BE" w:rsidP="00CF1B62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611BE" w:rsidRPr="00CF1B62" w:rsidRDefault="00D611BE" w:rsidP="00CF1B62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611BE" w:rsidRPr="00CF1B62" w:rsidRDefault="00D611BE" w:rsidP="00CF1B62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CF1B62">
        <w:rPr>
          <w:rFonts w:ascii="Times New Roman" w:hAnsi="Times New Roman"/>
          <w:sz w:val="24"/>
          <w:szCs w:val="24"/>
        </w:rPr>
        <w:t>Authors Note</w:t>
      </w:r>
    </w:p>
    <w:p w:rsidR="00D611BE" w:rsidRDefault="00D611BE" w:rsidP="005479CF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CF1B62">
        <w:rPr>
          <w:rFonts w:ascii="Times New Roman" w:hAnsi="Times New Roman"/>
          <w:sz w:val="24"/>
          <w:szCs w:val="24"/>
        </w:rPr>
        <w:t>Michael D. Nino, Department of Psychology, Sociology and Social Work, West Texas A&amp;M University; Mo C. Cuevas, Department of Psychology, Sociology, and Social Work, West Texas A&amp;M University</w:t>
      </w:r>
      <w:r>
        <w:rPr>
          <w:rFonts w:ascii="Times New Roman" w:hAnsi="Times New Roman"/>
          <w:sz w:val="24"/>
          <w:szCs w:val="24"/>
        </w:rPr>
        <w:t>; Melody A. Loya</w:t>
      </w:r>
      <w:r w:rsidRPr="00CF1B62">
        <w:rPr>
          <w:rFonts w:ascii="Times New Roman" w:hAnsi="Times New Roman"/>
          <w:sz w:val="24"/>
          <w:szCs w:val="24"/>
        </w:rPr>
        <w:t>, Department of Psychology, Sociology, and Social Work, West Texas A&amp;M University</w:t>
      </w:r>
      <w:r>
        <w:rPr>
          <w:rFonts w:ascii="Times New Roman" w:hAnsi="Times New Roman"/>
          <w:sz w:val="24"/>
          <w:szCs w:val="24"/>
        </w:rPr>
        <w:t>.</w:t>
      </w:r>
    </w:p>
    <w:p w:rsidR="00D611BE" w:rsidRPr="00CF1B62" w:rsidRDefault="00D611BE" w:rsidP="005479CF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CF1B62">
        <w:rPr>
          <w:rFonts w:ascii="Times New Roman" w:hAnsi="Times New Roman"/>
          <w:sz w:val="24"/>
          <w:szCs w:val="24"/>
        </w:rPr>
        <w:t xml:space="preserve">Correspondence concerning this article should be addressed to Mo C. Cuevas, Department of Psychology, Sociology and Social Work, West Texas A&amp;M University Box 60876, Canyon, TX 79016-0001. E-mail: </w:t>
      </w:r>
      <w:smartTag w:uri="urn:schemas-microsoft-com:office:smarttags" w:element="PersonName">
        <w:r w:rsidRPr="00CF1B62">
          <w:rPr>
            <w:rFonts w:ascii="Times New Roman" w:hAnsi="Times New Roman"/>
            <w:sz w:val="24"/>
            <w:szCs w:val="24"/>
          </w:rPr>
          <w:t>mcuevas@wtamu.edu</w:t>
        </w:r>
      </w:smartTag>
    </w:p>
    <w:sectPr w:rsidR="00D611BE" w:rsidRPr="00CF1B62" w:rsidSect="003078C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1BE" w:rsidRDefault="00D611BE" w:rsidP="00CF1B62">
      <w:pPr>
        <w:spacing w:after="0" w:line="240" w:lineRule="auto"/>
      </w:pPr>
      <w:r>
        <w:separator/>
      </w:r>
    </w:p>
  </w:endnote>
  <w:endnote w:type="continuationSeparator" w:id="1">
    <w:p w:rsidR="00D611BE" w:rsidRDefault="00D611BE" w:rsidP="00CF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1BE" w:rsidRDefault="00D611BE" w:rsidP="00CF1B62">
      <w:pPr>
        <w:spacing w:after="0" w:line="240" w:lineRule="auto"/>
      </w:pPr>
      <w:r>
        <w:separator/>
      </w:r>
    </w:p>
  </w:footnote>
  <w:footnote w:type="continuationSeparator" w:id="1">
    <w:p w:rsidR="00D611BE" w:rsidRDefault="00D611BE" w:rsidP="00CF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BE" w:rsidRPr="00C40076" w:rsidRDefault="00D611BE" w:rsidP="00114265">
    <w:pPr>
      <w:pStyle w:val="Header"/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279"/>
    <w:rsid w:val="00114265"/>
    <w:rsid w:val="001244F5"/>
    <w:rsid w:val="001C0E1F"/>
    <w:rsid w:val="003078CA"/>
    <w:rsid w:val="00360E5F"/>
    <w:rsid w:val="00365279"/>
    <w:rsid w:val="005479CF"/>
    <w:rsid w:val="007A6AE4"/>
    <w:rsid w:val="008130FB"/>
    <w:rsid w:val="00820322"/>
    <w:rsid w:val="008C293F"/>
    <w:rsid w:val="00925D9B"/>
    <w:rsid w:val="00C40076"/>
    <w:rsid w:val="00CF1B62"/>
    <w:rsid w:val="00D61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8C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65279"/>
    <w:pPr>
      <w:spacing w:before="100" w:beforeAutospacing="1" w:after="100" w:afterAutospacing="1" w:line="480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CF1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F1B62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F1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1B6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104</Words>
  <Characters>598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Nino</dc:creator>
  <cp:keywords/>
  <dc:description/>
  <cp:lastModifiedBy>mo cuevas</cp:lastModifiedBy>
  <cp:revision>3</cp:revision>
  <dcterms:created xsi:type="dcterms:W3CDTF">2010-08-25T01:42:00Z</dcterms:created>
  <dcterms:modified xsi:type="dcterms:W3CDTF">2010-08-25T04:07:00Z</dcterms:modified>
</cp:coreProperties>
</file>